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54556" w14:textId="77777777" w:rsidR="00757298" w:rsidRDefault="00757298"/>
    <w:p w14:paraId="21EE9C9F" w14:textId="77777777" w:rsidR="00757298" w:rsidRDefault="00757298"/>
    <w:tbl>
      <w:tblPr>
        <w:tblStyle w:val="Tabellenraster"/>
        <w:tblpPr w:leftFromText="141" w:rightFromText="141" w:vertAnchor="text" w:horzAnchor="page" w:tblpX="590" w:tblpY="-1499"/>
        <w:tblW w:w="0" w:type="auto"/>
        <w:tblLook w:val="04A0" w:firstRow="1" w:lastRow="0" w:firstColumn="1" w:lastColumn="0" w:noHBand="0" w:noVBand="1"/>
      </w:tblPr>
      <w:tblGrid>
        <w:gridCol w:w="4088"/>
        <w:gridCol w:w="3247"/>
        <w:gridCol w:w="980"/>
      </w:tblGrid>
      <w:tr w:rsidR="00757298" w14:paraId="2BBE73E5" w14:textId="77777777" w:rsidTr="00757298">
        <w:trPr>
          <w:trHeight w:val="568"/>
        </w:trPr>
        <w:tc>
          <w:tcPr>
            <w:tcW w:w="4088" w:type="dxa"/>
          </w:tcPr>
          <w:p w14:paraId="10D1E4DA" w14:textId="1F95C05D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  <w:b/>
                <w:bCs/>
              </w:rPr>
            </w:pPr>
            <w:r>
              <w:rPr>
                <w:rFonts w:ascii="Century Gothic" w:hAnsi="Century Gothic" w:cstheme="majorHAnsi"/>
                <w:b/>
                <w:bCs/>
              </w:rPr>
              <w:t xml:space="preserve">Fach: </w:t>
            </w:r>
            <w:r w:rsidRPr="00757298">
              <w:rPr>
                <w:rFonts w:ascii="Century Gothic" w:hAnsi="Century Gothic" w:cstheme="majorHAnsi"/>
                <w:b/>
                <w:bCs/>
                <w:highlight w:val="yellow"/>
              </w:rPr>
              <w:t>______________</w:t>
            </w:r>
            <w:r>
              <w:rPr>
                <w:rFonts w:ascii="Century Gothic" w:hAnsi="Century Gothic" w:cstheme="majorHAnsi"/>
                <w:b/>
                <w:bCs/>
              </w:rPr>
              <w:t xml:space="preserve"> </w:t>
            </w:r>
            <w:r w:rsidRPr="00DB189D">
              <w:rPr>
                <w:rFonts w:ascii="Century Gothic" w:hAnsi="Century Gothic" w:cstheme="majorHAnsi"/>
                <w:b/>
                <w:bCs/>
              </w:rPr>
              <w:t xml:space="preserve">LNW Nr. </w:t>
            </w:r>
            <w:r w:rsidRPr="00DB189D">
              <w:rPr>
                <w:rFonts w:ascii="Century Gothic" w:hAnsi="Century Gothic" w:cstheme="majorHAnsi"/>
                <w:b/>
                <w:bCs/>
                <w:highlight w:val="yellow"/>
              </w:rPr>
              <w:t>__</w:t>
            </w:r>
            <w:r w:rsidRPr="00757298">
              <w:rPr>
                <w:rFonts w:ascii="Century Gothic" w:hAnsi="Century Gothic" w:cstheme="majorHAnsi"/>
                <w:b/>
                <w:bCs/>
                <w:highlight w:val="yellow"/>
              </w:rPr>
              <w:t>_</w:t>
            </w:r>
          </w:p>
          <w:p w14:paraId="5F4533A5" w14:textId="3172E3B1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  <w:b/>
                <w:bCs/>
              </w:rPr>
              <w:t xml:space="preserve">Thema: </w:t>
            </w:r>
            <w:r w:rsidRPr="00757298">
              <w:rPr>
                <w:rFonts w:ascii="Century Gothic" w:hAnsi="Century Gothic" w:cstheme="majorHAnsi"/>
                <w:b/>
                <w:bCs/>
                <w:highlight w:val="yellow"/>
              </w:rPr>
              <w:t>__________________</w:t>
            </w:r>
          </w:p>
        </w:tc>
        <w:tc>
          <w:tcPr>
            <w:tcW w:w="3247" w:type="dxa"/>
          </w:tcPr>
          <w:p w14:paraId="7CDB2079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</w:rPr>
              <w:t>Name:</w:t>
            </w:r>
          </w:p>
          <w:p w14:paraId="7D79B27F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</w:rPr>
              <w:t>Datum:</w:t>
            </w:r>
          </w:p>
        </w:tc>
        <w:tc>
          <w:tcPr>
            <w:tcW w:w="980" w:type="dxa"/>
          </w:tcPr>
          <w:p w14:paraId="40C1AB99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  <w:r w:rsidRPr="00DB189D">
              <w:rPr>
                <w:rFonts w:ascii="Century Gothic" w:hAnsi="Century Gothic" w:cstheme="majorHAnsi"/>
              </w:rPr>
              <w:t>Klasse:</w:t>
            </w:r>
          </w:p>
          <w:p w14:paraId="60E0D0FD" w14:textId="77777777" w:rsidR="00757298" w:rsidRPr="00DB189D" w:rsidRDefault="00757298" w:rsidP="00757298">
            <w:pPr>
              <w:tabs>
                <w:tab w:val="left" w:pos="3520"/>
              </w:tabs>
              <w:rPr>
                <w:rFonts w:ascii="Century Gothic" w:hAnsi="Century Gothic" w:cstheme="majorHAnsi"/>
              </w:rPr>
            </w:pPr>
          </w:p>
        </w:tc>
      </w:tr>
    </w:tbl>
    <w:p w14:paraId="4BDA4336" w14:textId="071A0E90" w:rsidR="00DB189D" w:rsidRDefault="00DB189D"/>
    <w:p w14:paraId="37D55D9A" w14:textId="14659D35" w:rsidR="00DB189D" w:rsidRDefault="00DB189D" w:rsidP="00DB189D">
      <w:pPr>
        <w:tabs>
          <w:tab w:val="left" w:pos="3520"/>
        </w:tabs>
      </w:pPr>
    </w:p>
    <w:p w14:paraId="184EB8E7" w14:textId="2DBAE6B7" w:rsidR="003A5E7D" w:rsidRPr="003A5E7D" w:rsidRDefault="003A5E7D" w:rsidP="003A5E7D"/>
    <w:p w14:paraId="7DA271BB" w14:textId="06E2D1BF" w:rsidR="003A5E7D" w:rsidRPr="003A5E7D" w:rsidRDefault="003A5E7D" w:rsidP="003A5E7D"/>
    <w:p w14:paraId="6ED26E89" w14:textId="626EF442" w:rsidR="003A5E7D" w:rsidRPr="003A5E7D" w:rsidRDefault="003A5E7D" w:rsidP="003A5E7D"/>
    <w:p w14:paraId="5C57DEFD" w14:textId="74758590" w:rsidR="003A5E7D" w:rsidRPr="003A5E7D" w:rsidRDefault="003A5E7D" w:rsidP="003A5E7D"/>
    <w:p w14:paraId="07CE9828" w14:textId="1D9A1A68" w:rsidR="003A5E7D" w:rsidRPr="003A5E7D" w:rsidRDefault="003A5E7D" w:rsidP="003A5E7D"/>
    <w:p w14:paraId="493DA30B" w14:textId="01C12491" w:rsidR="003A5E7D" w:rsidRPr="003A5E7D" w:rsidRDefault="003A5E7D" w:rsidP="003A5E7D"/>
    <w:p w14:paraId="33BF7BAB" w14:textId="77777777" w:rsidR="003A5E7D" w:rsidRPr="003A5E7D" w:rsidRDefault="003A5E7D" w:rsidP="003A5E7D"/>
    <w:p w14:paraId="711A649E" w14:textId="7BAEF594" w:rsidR="003A5E7D" w:rsidRPr="003A5E7D" w:rsidRDefault="003A5E7D" w:rsidP="003A5E7D"/>
    <w:p w14:paraId="4A7B531D" w14:textId="4A64EFB3" w:rsidR="003A5E7D" w:rsidRPr="003A5E7D" w:rsidRDefault="003A5E7D" w:rsidP="003A5E7D"/>
    <w:p w14:paraId="73711791" w14:textId="77777777" w:rsidR="003A5E7D" w:rsidRPr="003A5E7D" w:rsidRDefault="003A5E7D" w:rsidP="003A5E7D"/>
    <w:p w14:paraId="6984669A" w14:textId="77777777" w:rsidR="003A5E7D" w:rsidRPr="003A5E7D" w:rsidRDefault="003A5E7D" w:rsidP="003A5E7D"/>
    <w:p w14:paraId="041A40F9" w14:textId="77777777" w:rsidR="003A5E7D" w:rsidRPr="003A5E7D" w:rsidRDefault="003A5E7D" w:rsidP="003A5E7D"/>
    <w:p w14:paraId="420620DE" w14:textId="77777777" w:rsidR="003A5E7D" w:rsidRPr="003A5E7D" w:rsidRDefault="003A5E7D" w:rsidP="003A5E7D"/>
    <w:p w14:paraId="106A4B96" w14:textId="77777777" w:rsidR="003A5E7D" w:rsidRPr="003A5E7D" w:rsidRDefault="003A5E7D" w:rsidP="003A5E7D"/>
    <w:p w14:paraId="0016D62C" w14:textId="77777777" w:rsidR="003A5E7D" w:rsidRPr="003A5E7D" w:rsidRDefault="003A5E7D" w:rsidP="003A5E7D"/>
    <w:p w14:paraId="686ACBCD" w14:textId="77777777" w:rsidR="003A5E7D" w:rsidRPr="003A5E7D" w:rsidRDefault="003A5E7D" w:rsidP="003A5E7D"/>
    <w:p w14:paraId="3FE0D3AB" w14:textId="77777777" w:rsidR="003A5E7D" w:rsidRPr="003A5E7D" w:rsidRDefault="003A5E7D" w:rsidP="003A5E7D"/>
    <w:p w14:paraId="3CF2E01C" w14:textId="77777777" w:rsidR="003A5E7D" w:rsidRPr="003A5E7D" w:rsidRDefault="003A5E7D" w:rsidP="003A5E7D"/>
    <w:p w14:paraId="430FB5A4" w14:textId="77777777" w:rsidR="003A5E7D" w:rsidRPr="003A5E7D" w:rsidRDefault="003A5E7D" w:rsidP="003A5E7D"/>
    <w:p w14:paraId="4F69A119" w14:textId="77777777" w:rsidR="003A5E7D" w:rsidRPr="003A5E7D" w:rsidRDefault="003A5E7D" w:rsidP="003A5E7D"/>
    <w:p w14:paraId="5A12A1BC" w14:textId="77777777" w:rsidR="003A5E7D" w:rsidRPr="003A5E7D" w:rsidRDefault="003A5E7D" w:rsidP="003A5E7D"/>
    <w:p w14:paraId="2A8E0E0A" w14:textId="77777777" w:rsidR="003A5E7D" w:rsidRPr="003A5E7D" w:rsidRDefault="003A5E7D" w:rsidP="003A5E7D"/>
    <w:p w14:paraId="4C088B07" w14:textId="77777777" w:rsidR="003A5E7D" w:rsidRPr="003A5E7D" w:rsidRDefault="003A5E7D" w:rsidP="003A5E7D"/>
    <w:p w14:paraId="338F4A12" w14:textId="77777777" w:rsidR="003A5E7D" w:rsidRPr="003A5E7D" w:rsidRDefault="003A5E7D" w:rsidP="003A5E7D"/>
    <w:p w14:paraId="38422135" w14:textId="77777777" w:rsidR="003A5E7D" w:rsidRPr="003A5E7D" w:rsidRDefault="003A5E7D" w:rsidP="003A5E7D"/>
    <w:p w14:paraId="224BB1F3" w14:textId="77777777" w:rsidR="003A5E7D" w:rsidRPr="003A5E7D" w:rsidRDefault="003A5E7D" w:rsidP="003A5E7D"/>
    <w:p w14:paraId="258F7299" w14:textId="77777777" w:rsidR="003A5E7D" w:rsidRPr="003A5E7D" w:rsidRDefault="003A5E7D" w:rsidP="003A5E7D"/>
    <w:p w14:paraId="33DF0E0E" w14:textId="77777777" w:rsidR="003A5E7D" w:rsidRPr="003A5E7D" w:rsidRDefault="003A5E7D" w:rsidP="003A5E7D"/>
    <w:p w14:paraId="7CCF2E22" w14:textId="77777777" w:rsidR="003A5E7D" w:rsidRPr="003A5E7D" w:rsidRDefault="003A5E7D" w:rsidP="003A5E7D"/>
    <w:p w14:paraId="66D76478" w14:textId="77777777" w:rsidR="003A5E7D" w:rsidRPr="003A5E7D" w:rsidRDefault="003A5E7D" w:rsidP="003A5E7D"/>
    <w:p w14:paraId="69B7EF4B" w14:textId="77777777" w:rsidR="003A5E7D" w:rsidRPr="003A5E7D" w:rsidRDefault="003A5E7D" w:rsidP="003A5E7D"/>
    <w:p w14:paraId="297621D9" w14:textId="77777777" w:rsidR="003A5E7D" w:rsidRPr="003A5E7D" w:rsidRDefault="003A5E7D" w:rsidP="003A5E7D"/>
    <w:p w14:paraId="17A1BEF4" w14:textId="77777777" w:rsidR="003A5E7D" w:rsidRPr="003A5E7D" w:rsidRDefault="003A5E7D" w:rsidP="003A5E7D"/>
    <w:p w14:paraId="09A8C0A7" w14:textId="77777777" w:rsidR="003A5E7D" w:rsidRPr="003A5E7D" w:rsidRDefault="003A5E7D" w:rsidP="003A5E7D"/>
    <w:p w14:paraId="07FAC6A1" w14:textId="77777777" w:rsidR="003A5E7D" w:rsidRDefault="003A5E7D" w:rsidP="003A5E7D"/>
    <w:p w14:paraId="10B2F582" w14:textId="77777777" w:rsidR="003A5E7D" w:rsidRDefault="003A5E7D" w:rsidP="003A5E7D"/>
    <w:p w14:paraId="4651788F" w14:textId="77777777" w:rsidR="003A5E7D" w:rsidRDefault="003A5E7D" w:rsidP="003A5E7D"/>
    <w:p w14:paraId="642D1996" w14:textId="77777777" w:rsidR="003A5E7D" w:rsidRDefault="003A5E7D" w:rsidP="003A5E7D"/>
    <w:p w14:paraId="5249F0C3" w14:textId="77777777" w:rsidR="003A5E7D" w:rsidRDefault="003A5E7D" w:rsidP="003A5E7D"/>
    <w:p w14:paraId="7ADFF8CD" w14:textId="77777777" w:rsidR="003A5E7D" w:rsidRDefault="003A5E7D" w:rsidP="003A5E7D"/>
    <w:p w14:paraId="52F41279" w14:textId="77777777" w:rsidR="003A5E7D" w:rsidRDefault="003A5E7D" w:rsidP="003A5E7D"/>
    <w:p w14:paraId="51DF5AA8" w14:textId="77777777" w:rsidR="003A5E7D" w:rsidRDefault="003A5E7D" w:rsidP="003A5E7D"/>
    <w:p w14:paraId="725B818A" w14:textId="77777777" w:rsidR="003A5E7D" w:rsidRDefault="003A5E7D" w:rsidP="003A5E7D"/>
    <w:p w14:paraId="65DC4B32" w14:textId="77777777" w:rsidR="003A5E7D" w:rsidRDefault="003A5E7D" w:rsidP="003A5E7D">
      <w:pPr>
        <w:sectPr w:rsidR="003A5E7D" w:rsidSect="00963A4D">
          <w:headerReference w:type="default" r:id="rId7"/>
          <w:headerReference w:type="first" r:id="rId8"/>
          <w:pgSz w:w="11906" w:h="16838"/>
          <w:pgMar w:top="1417" w:right="1417" w:bottom="1134" w:left="1417" w:header="708" w:footer="708" w:gutter="0"/>
          <w:cols w:space="708"/>
          <w:titlePg/>
          <w:docGrid w:linePitch="360"/>
        </w:sectPr>
      </w:pPr>
    </w:p>
    <w:p w14:paraId="6627D065" w14:textId="77777777" w:rsidR="003A5E7D" w:rsidRDefault="003A5E7D" w:rsidP="003A5E7D"/>
    <w:p w14:paraId="0D3DA058" w14:textId="77777777" w:rsidR="003A5E7D" w:rsidRPr="003A5E7D" w:rsidRDefault="003A5E7D" w:rsidP="003A5E7D"/>
    <w:p w14:paraId="0F07C61B" w14:textId="77777777" w:rsidR="003A5E7D" w:rsidRPr="003A5E7D" w:rsidRDefault="003A5E7D" w:rsidP="003A5E7D"/>
    <w:p w14:paraId="3489F042" w14:textId="77777777" w:rsidR="003A5E7D" w:rsidRPr="003A5E7D" w:rsidRDefault="003A5E7D" w:rsidP="003A5E7D"/>
    <w:p w14:paraId="7517A957" w14:textId="77777777" w:rsidR="003A5E7D" w:rsidRPr="003A5E7D" w:rsidRDefault="003A5E7D" w:rsidP="003A5E7D"/>
    <w:p w14:paraId="5035C299" w14:textId="77777777" w:rsidR="003A5E7D" w:rsidRPr="003A5E7D" w:rsidRDefault="003A5E7D" w:rsidP="003A5E7D"/>
    <w:p w14:paraId="326597C2" w14:textId="77777777" w:rsidR="003A5E7D" w:rsidRPr="003A5E7D" w:rsidRDefault="003A5E7D" w:rsidP="003A5E7D"/>
    <w:p w14:paraId="69924E86" w14:textId="77777777" w:rsidR="003A5E7D" w:rsidRPr="003A5E7D" w:rsidRDefault="003A5E7D" w:rsidP="003A5E7D"/>
    <w:p w14:paraId="7610CF42" w14:textId="77777777" w:rsidR="003A5E7D" w:rsidRPr="003A5E7D" w:rsidRDefault="003A5E7D" w:rsidP="003A5E7D"/>
    <w:p w14:paraId="624573DB" w14:textId="77777777" w:rsidR="003A5E7D" w:rsidRPr="003A5E7D" w:rsidRDefault="003A5E7D" w:rsidP="003A5E7D"/>
    <w:p w14:paraId="01CD9354" w14:textId="77777777" w:rsidR="003A5E7D" w:rsidRPr="003A5E7D" w:rsidRDefault="003A5E7D" w:rsidP="003A5E7D"/>
    <w:p w14:paraId="10E2D50E" w14:textId="77777777" w:rsidR="003A5E7D" w:rsidRPr="003A5E7D" w:rsidRDefault="003A5E7D" w:rsidP="003A5E7D"/>
    <w:p w14:paraId="471913FE" w14:textId="77777777" w:rsidR="003A5E7D" w:rsidRPr="003A5E7D" w:rsidRDefault="003A5E7D" w:rsidP="003A5E7D"/>
    <w:p w14:paraId="0D3140A7" w14:textId="77777777" w:rsidR="003A5E7D" w:rsidRPr="003A5E7D" w:rsidRDefault="003A5E7D" w:rsidP="003A5E7D"/>
    <w:p w14:paraId="08541A5E" w14:textId="77777777" w:rsidR="003A5E7D" w:rsidRPr="003A5E7D" w:rsidRDefault="003A5E7D" w:rsidP="003A5E7D"/>
    <w:p w14:paraId="76DBC4AE" w14:textId="77777777" w:rsidR="003A5E7D" w:rsidRPr="003A5E7D" w:rsidRDefault="003A5E7D" w:rsidP="003A5E7D"/>
    <w:p w14:paraId="1130F867" w14:textId="77777777" w:rsidR="003A5E7D" w:rsidRPr="003A5E7D" w:rsidRDefault="003A5E7D" w:rsidP="003A5E7D"/>
    <w:p w14:paraId="4F9F5921" w14:textId="77777777" w:rsidR="003A5E7D" w:rsidRPr="003A5E7D" w:rsidRDefault="003A5E7D" w:rsidP="003A5E7D"/>
    <w:p w14:paraId="27A7F362" w14:textId="77777777" w:rsidR="003A5E7D" w:rsidRPr="003A5E7D" w:rsidRDefault="003A5E7D" w:rsidP="003A5E7D"/>
    <w:p w14:paraId="76C80718" w14:textId="77777777" w:rsidR="003A5E7D" w:rsidRPr="003A5E7D" w:rsidRDefault="003A5E7D" w:rsidP="003A5E7D"/>
    <w:p w14:paraId="0D8D42AD" w14:textId="77777777" w:rsidR="003A5E7D" w:rsidRPr="003A5E7D" w:rsidRDefault="003A5E7D" w:rsidP="003A5E7D"/>
    <w:p w14:paraId="62E84CC4" w14:textId="77777777" w:rsidR="003A5E7D" w:rsidRPr="003A5E7D" w:rsidRDefault="003A5E7D" w:rsidP="003A5E7D"/>
    <w:p w14:paraId="1D7FB476" w14:textId="77777777" w:rsidR="003A5E7D" w:rsidRPr="003A5E7D" w:rsidRDefault="003A5E7D" w:rsidP="003A5E7D"/>
    <w:p w14:paraId="3453B597" w14:textId="77777777" w:rsidR="003A5E7D" w:rsidRPr="003A5E7D" w:rsidRDefault="003A5E7D" w:rsidP="003A5E7D"/>
    <w:p w14:paraId="281971FE" w14:textId="77777777" w:rsidR="003A5E7D" w:rsidRPr="003A5E7D" w:rsidRDefault="003A5E7D" w:rsidP="003A5E7D"/>
    <w:p w14:paraId="1DDE2EC8" w14:textId="77777777" w:rsidR="003A5E7D" w:rsidRPr="003A5E7D" w:rsidRDefault="003A5E7D" w:rsidP="003A5E7D"/>
    <w:p w14:paraId="1C26882A" w14:textId="77777777" w:rsidR="003A5E7D" w:rsidRPr="003A5E7D" w:rsidRDefault="003A5E7D" w:rsidP="003A5E7D"/>
    <w:p w14:paraId="49DEAFC7" w14:textId="77777777" w:rsidR="003A5E7D" w:rsidRPr="003A5E7D" w:rsidRDefault="003A5E7D" w:rsidP="003A5E7D"/>
    <w:p w14:paraId="44AC697A" w14:textId="77777777" w:rsidR="003A5E7D" w:rsidRPr="003A5E7D" w:rsidRDefault="003A5E7D" w:rsidP="003A5E7D"/>
    <w:p w14:paraId="1E241AA8" w14:textId="77777777" w:rsidR="003A5E7D" w:rsidRPr="003A5E7D" w:rsidRDefault="003A5E7D" w:rsidP="003A5E7D"/>
    <w:p w14:paraId="536FE010" w14:textId="77777777" w:rsidR="003A5E7D" w:rsidRPr="003A5E7D" w:rsidRDefault="003A5E7D" w:rsidP="003A5E7D"/>
    <w:p w14:paraId="70CA3E1C" w14:textId="77777777" w:rsidR="003A5E7D" w:rsidRPr="003A5E7D" w:rsidRDefault="003A5E7D" w:rsidP="003A5E7D"/>
    <w:p w14:paraId="1CAD9FC4" w14:textId="77777777" w:rsidR="003A5E7D" w:rsidRPr="003A5E7D" w:rsidRDefault="003A5E7D" w:rsidP="003A5E7D"/>
    <w:p w14:paraId="0C34E15C" w14:textId="77777777" w:rsidR="003A5E7D" w:rsidRPr="003A5E7D" w:rsidRDefault="003A5E7D" w:rsidP="003A5E7D"/>
    <w:p w14:paraId="62284F18" w14:textId="77777777" w:rsidR="003A5E7D" w:rsidRPr="003A5E7D" w:rsidRDefault="003A5E7D" w:rsidP="003A5E7D"/>
    <w:p w14:paraId="286AB4D1" w14:textId="77777777" w:rsidR="003A5E7D" w:rsidRPr="003A5E7D" w:rsidRDefault="003A5E7D" w:rsidP="003A5E7D"/>
    <w:p w14:paraId="56A50AFD" w14:textId="77777777" w:rsidR="003A5E7D" w:rsidRPr="003A5E7D" w:rsidRDefault="003A5E7D" w:rsidP="003A5E7D"/>
    <w:p w14:paraId="5AEAEF46" w14:textId="77777777" w:rsidR="003A5E7D" w:rsidRPr="003A5E7D" w:rsidRDefault="003A5E7D" w:rsidP="003A5E7D"/>
    <w:p w14:paraId="134F9D9B" w14:textId="77777777" w:rsidR="003A5E7D" w:rsidRPr="003A5E7D" w:rsidRDefault="003A5E7D" w:rsidP="003A5E7D"/>
    <w:p w14:paraId="62AE64B7" w14:textId="77777777" w:rsidR="003A5E7D" w:rsidRPr="003A5E7D" w:rsidRDefault="003A5E7D" w:rsidP="003A5E7D"/>
    <w:p w14:paraId="4BEFF5AA" w14:textId="77777777" w:rsidR="003A5E7D" w:rsidRPr="003A5E7D" w:rsidRDefault="003A5E7D" w:rsidP="003A5E7D"/>
    <w:p w14:paraId="3BF1F483" w14:textId="77777777" w:rsidR="003A5E7D" w:rsidRPr="003A5E7D" w:rsidRDefault="003A5E7D" w:rsidP="003A5E7D"/>
    <w:p w14:paraId="04CD21B5" w14:textId="77777777" w:rsidR="003A5E7D" w:rsidRPr="003A5E7D" w:rsidRDefault="003A5E7D" w:rsidP="003A5E7D"/>
    <w:p w14:paraId="38426DFC" w14:textId="77777777" w:rsidR="003A5E7D" w:rsidRDefault="003A5E7D" w:rsidP="003A5E7D"/>
    <w:p w14:paraId="07FD5632" w14:textId="77777777" w:rsidR="003A5E7D" w:rsidRPr="003A5E7D" w:rsidRDefault="003A5E7D" w:rsidP="003A5E7D"/>
    <w:p w14:paraId="67A68994" w14:textId="77777777" w:rsidR="003A5E7D" w:rsidRDefault="003A5E7D" w:rsidP="003A5E7D"/>
    <w:p w14:paraId="35B52248" w14:textId="77777777" w:rsidR="003A5E7D" w:rsidRDefault="003A5E7D" w:rsidP="003A5E7D"/>
    <w:p w14:paraId="3991C2B2" w14:textId="77777777" w:rsidR="003A5E7D" w:rsidRDefault="003A5E7D" w:rsidP="003A5E7D"/>
    <w:p w14:paraId="2EC9B425" w14:textId="77777777" w:rsidR="003A5E7D" w:rsidRDefault="003A5E7D" w:rsidP="003A5E7D">
      <w:pPr>
        <w:sectPr w:rsidR="003A5E7D" w:rsidSect="00963A4D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25DE0E1F" w14:textId="77777777" w:rsidR="003A5E7D" w:rsidRDefault="003A5E7D" w:rsidP="003A5E7D"/>
    <w:p w14:paraId="22742BFB" w14:textId="77777777" w:rsidR="003A5E7D" w:rsidRDefault="003A5E7D" w:rsidP="003A5E7D"/>
    <w:p w14:paraId="382CDE7B" w14:textId="77777777" w:rsidR="00757298" w:rsidRDefault="00757298" w:rsidP="003A5E7D"/>
    <w:p w14:paraId="764E9EDD" w14:textId="77777777" w:rsidR="00757298" w:rsidRDefault="00757298" w:rsidP="003A5E7D"/>
    <w:tbl>
      <w:tblPr>
        <w:tblStyle w:val="Tabellenraster"/>
        <w:tblpPr w:leftFromText="141" w:rightFromText="141" w:vertAnchor="text" w:horzAnchor="page" w:tblpX="8576" w:tblpY="11603"/>
        <w:tblW w:w="0" w:type="auto"/>
        <w:tblLook w:val="04A0" w:firstRow="1" w:lastRow="0" w:firstColumn="1" w:lastColumn="0" w:noHBand="0" w:noVBand="1"/>
      </w:tblPr>
      <w:tblGrid>
        <w:gridCol w:w="1063"/>
        <w:gridCol w:w="1342"/>
      </w:tblGrid>
      <w:tr w:rsidR="00B747B3" w14:paraId="314C3E79" w14:textId="77777777" w:rsidTr="00B747B3">
        <w:trPr>
          <w:trHeight w:val="380"/>
        </w:trPr>
        <w:tc>
          <w:tcPr>
            <w:tcW w:w="1063" w:type="dxa"/>
          </w:tcPr>
          <w:p w14:paraId="30560429" w14:textId="77777777" w:rsidR="00B747B3" w:rsidRPr="003A5E7D" w:rsidRDefault="00B747B3" w:rsidP="00B747B3">
            <w:pPr>
              <w:rPr>
                <w:rFonts w:ascii="Century Gothic" w:hAnsi="Century Gothic"/>
                <w:sz w:val="22"/>
                <w:szCs w:val="22"/>
              </w:rPr>
            </w:pPr>
            <w:r w:rsidRPr="003A5E7D">
              <w:rPr>
                <w:rFonts w:ascii="Century Gothic" w:hAnsi="Century Gothic"/>
                <w:sz w:val="22"/>
                <w:szCs w:val="22"/>
              </w:rPr>
              <w:t>Punkte:</w:t>
            </w:r>
          </w:p>
        </w:tc>
        <w:tc>
          <w:tcPr>
            <w:tcW w:w="1342" w:type="dxa"/>
          </w:tcPr>
          <w:p w14:paraId="6EEA65B2" w14:textId="77777777" w:rsidR="00B747B3" w:rsidRPr="00757298" w:rsidRDefault="00B747B3" w:rsidP="00B747B3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757298">
              <w:rPr>
                <w:rFonts w:ascii="Century Gothic" w:hAnsi="Century Gothic"/>
                <w:highlight w:val="yellow"/>
              </w:rPr>
              <w:t>20 von 20</w:t>
            </w:r>
          </w:p>
        </w:tc>
      </w:tr>
      <w:tr w:rsidR="00B747B3" w14:paraId="56133BFA" w14:textId="77777777" w:rsidTr="00B747B3">
        <w:trPr>
          <w:trHeight w:val="404"/>
        </w:trPr>
        <w:tc>
          <w:tcPr>
            <w:tcW w:w="1063" w:type="dxa"/>
          </w:tcPr>
          <w:p w14:paraId="55057582" w14:textId="77777777" w:rsidR="00B747B3" w:rsidRPr="003A5E7D" w:rsidRDefault="00B747B3" w:rsidP="00B747B3">
            <w:pPr>
              <w:rPr>
                <w:rFonts w:ascii="Century Gothic" w:hAnsi="Century Gothic"/>
                <w:sz w:val="22"/>
                <w:szCs w:val="22"/>
              </w:rPr>
            </w:pPr>
            <w:r w:rsidRPr="003A5E7D">
              <w:rPr>
                <w:rFonts w:ascii="Century Gothic" w:hAnsi="Century Gothic"/>
                <w:sz w:val="22"/>
                <w:szCs w:val="22"/>
              </w:rPr>
              <w:t>Prozent:</w:t>
            </w:r>
          </w:p>
        </w:tc>
        <w:tc>
          <w:tcPr>
            <w:tcW w:w="1342" w:type="dxa"/>
          </w:tcPr>
          <w:p w14:paraId="4D79D5FD" w14:textId="77777777" w:rsidR="00B747B3" w:rsidRPr="00757298" w:rsidRDefault="00B747B3" w:rsidP="00B747B3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757298">
              <w:rPr>
                <w:rFonts w:ascii="Century Gothic" w:hAnsi="Century Gothic"/>
                <w:highlight w:val="yellow"/>
              </w:rPr>
              <w:t>100%</w:t>
            </w:r>
          </w:p>
        </w:tc>
      </w:tr>
      <w:tr w:rsidR="00B747B3" w14:paraId="41EC1235" w14:textId="77777777" w:rsidTr="00B747B3">
        <w:trPr>
          <w:trHeight w:val="356"/>
        </w:trPr>
        <w:tc>
          <w:tcPr>
            <w:tcW w:w="1063" w:type="dxa"/>
          </w:tcPr>
          <w:p w14:paraId="3AF0C355" w14:textId="77777777" w:rsidR="00B747B3" w:rsidRPr="003A5E7D" w:rsidRDefault="00B747B3" w:rsidP="00B747B3">
            <w:pPr>
              <w:rPr>
                <w:rFonts w:ascii="Century Gothic" w:hAnsi="Century Gothic"/>
                <w:sz w:val="22"/>
                <w:szCs w:val="22"/>
              </w:rPr>
            </w:pPr>
            <w:r w:rsidRPr="003A5E7D">
              <w:rPr>
                <w:rFonts w:ascii="Century Gothic" w:hAnsi="Century Gothic"/>
                <w:sz w:val="22"/>
                <w:szCs w:val="22"/>
              </w:rPr>
              <w:t>Note:</w:t>
            </w:r>
          </w:p>
        </w:tc>
        <w:tc>
          <w:tcPr>
            <w:tcW w:w="1342" w:type="dxa"/>
          </w:tcPr>
          <w:p w14:paraId="418261BB" w14:textId="77777777" w:rsidR="00B747B3" w:rsidRPr="00757298" w:rsidRDefault="00B747B3" w:rsidP="00B747B3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757298">
              <w:rPr>
                <w:rFonts w:ascii="Century Gothic" w:hAnsi="Century Gothic"/>
                <w:highlight w:val="yellow"/>
              </w:rPr>
              <w:t>1,0</w:t>
            </w:r>
          </w:p>
        </w:tc>
      </w:tr>
    </w:tbl>
    <w:p w14:paraId="1FC0AEAF" w14:textId="77777777" w:rsidR="00757298" w:rsidRDefault="00757298" w:rsidP="003A5E7D"/>
    <w:p w14:paraId="40059C8F" w14:textId="77777777" w:rsidR="00757298" w:rsidRDefault="00757298" w:rsidP="003A5E7D"/>
    <w:p w14:paraId="38018EA2" w14:textId="1502741D" w:rsidR="003A5E7D" w:rsidRDefault="003A5E7D" w:rsidP="003A5E7D"/>
    <w:p w14:paraId="01514C44" w14:textId="77777777" w:rsidR="00B747B3" w:rsidRPr="00B747B3" w:rsidRDefault="00B747B3" w:rsidP="00B747B3"/>
    <w:p w14:paraId="1C5ADD4C" w14:textId="77777777" w:rsidR="00B747B3" w:rsidRPr="00B747B3" w:rsidRDefault="00B747B3" w:rsidP="00B747B3"/>
    <w:p w14:paraId="444EAFFC" w14:textId="77777777" w:rsidR="00B747B3" w:rsidRPr="00B747B3" w:rsidRDefault="00B747B3" w:rsidP="00B747B3"/>
    <w:p w14:paraId="48D5A280" w14:textId="77777777" w:rsidR="00B747B3" w:rsidRPr="00B747B3" w:rsidRDefault="00B747B3" w:rsidP="00B747B3"/>
    <w:p w14:paraId="7D54347F" w14:textId="77777777" w:rsidR="00B747B3" w:rsidRPr="00B747B3" w:rsidRDefault="00B747B3" w:rsidP="00B747B3"/>
    <w:p w14:paraId="16678098" w14:textId="77777777" w:rsidR="00B747B3" w:rsidRPr="00B747B3" w:rsidRDefault="00B747B3" w:rsidP="00B747B3"/>
    <w:p w14:paraId="3D6E5EE1" w14:textId="77777777" w:rsidR="00B747B3" w:rsidRPr="00B747B3" w:rsidRDefault="00B747B3" w:rsidP="00B747B3"/>
    <w:p w14:paraId="3AAD7C73" w14:textId="77777777" w:rsidR="00B747B3" w:rsidRPr="00B747B3" w:rsidRDefault="00B747B3" w:rsidP="00B747B3"/>
    <w:p w14:paraId="18540C2A" w14:textId="77777777" w:rsidR="00B747B3" w:rsidRPr="00B747B3" w:rsidRDefault="00B747B3" w:rsidP="00B747B3"/>
    <w:p w14:paraId="6211DCA0" w14:textId="77777777" w:rsidR="00B747B3" w:rsidRPr="00B747B3" w:rsidRDefault="00B747B3" w:rsidP="00B747B3"/>
    <w:p w14:paraId="445021A4" w14:textId="77777777" w:rsidR="00B747B3" w:rsidRPr="00B747B3" w:rsidRDefault="00B747B3" w:rsidP="00B747B3"/>
    <w:p w14:paraId="70A3171C" w14:textId="77777777" w:rsidR="00B747B3" w:rsidRPr="00B747B3" w:rsidRDefault="00B747B3" w:rsidP="00B747B3"/>
    <w:p w14:paraId="7BCC1047" w14:textId="77777777" w:rsidR="00B747B3" w:rsidRPr="00B747B3" w:rsidRDefault="00B747B3" w:rsidP="00B747B3"/>
    <w:p w14:paraId="3FC77206" w14:textId="77777777" w:rsidR="00B747B3" w:rsidRPr="00B747B3" w:rsidRDefault="00B747B3" w:rsidP="00B747B3"/>
    <w:p w14:paraId="5BB62352" w14:textId="77777777" w:rsidR="00B747B3" w:rsidRPr="00B747B3" w:rsidRDefault="00B747B3" w:rsidP="00B747B3"/>
    <w:p w14:paraId="488A1F0B" w14:textId="77777777" w:rsidR="00B747B3" w:rsidRPr="00B747B3" w:rsidRDefault="00B747B3" w:rsidP="00B747B3"/>
    <w:p w14:paraId="258C12D0" w14:textId="77777777" w:rsidR="00B747B3" w:rsidRPr="00B747B3" w:rsidRDefault="00B747B3" w:rsidP="00B747B3"/>
    <w:p w14:paraId="5064EA68" w14:textId="77777777" w:rsidR="00B747B3" w:rsidRPr="00B747B3" w:rsidRDefault="00B747B3" w:rsidP="00B747B3"/>
    <w:p w14:paraId="638BEB73" w14:textId="77777777" w:rsidR="00B747B3" w:rsidRPr="00B747B3" w:rsidRDefault="00B747B3" w:rsidP="00B747B3"/>
    <w:p w14:paraId="379E96A8" w14:textId="77777777" w:rsidR="00B747B3" w:rsidRPr="00B747B3" w:rsidRDefault="00B747B3" w:rsidP="00B747B3"/>
    <w:p w14:paraId="45470627" w14:textId="77777777" w:rsidR="00B747B3" w:rsidRPr="00B747B3" w:rsidRDefault="00B747B3" w:rsidP="00B747B3"/>
    <w:p w14:paraId="046D0A4D" w14:textId="77777777" w:rsidR="00B747B3" w:rsidRPr="00B747B3" w:rsidRDefault="00B747B3" w:rsidP="00B747B3"/>
    <w:p w14:paraId="7B3B58FB" w14:textId="77777777" w:rsidR="00B747B3" w:rsidRPr="00B747B3" w:rsidRDefault="00B747B3" w:rsidP="00B747B3"/>
    <w:p w14:paraId="39CFC38A" w14:textId="77777777" w:rsidR="00B747B3" w:rsidRPr="00B747B3" w:rsidRDefault="00B747B3" w:rsidP="00B747B3"/>
    <w:p w14:paraId="33C67089" w14:textId="77777777" w:rsidR="00B747B3" w:rsidRPr="00B747B3" w:rsidRDefault="00B747B3" w:rsidP="00B747B3"/>
    <w:p w14:paraId="22002128" w14:textId="77777777" w:rsidR="00B747B3" w:rsidRPr="00B747B3" w:rsidRDefault="00B747B3" w:rsidP="00B747B3"/>
    <w:p w14:paraId="238F10CF" w14:textId="77777777" w:rsidR="00B747B3" w:rsidRPr="00B747B3" w:rsidRDefault="00B747B3" w:rsidP="00B747B3"/>
    <w:p w14:paraId="76C329BC" w14:textId="77777777" w:rsidR="00B747B3" w:rsidRPr="00B747B3" w:rsidRDefault="00B747B3" w:rsidP="00B747B3"/>
    <w:p w14:paraId="7E3D4E5A" w14:textId="77777777" w:rsidR="00B747B3" w:rsidRPr="00B747B3" w:rsidRDefault="00B747B3" w:rsidP="00B747B3"/>
    <w:p w14:paraId="7308C914" w14:textId="77777777" w:rsidR="00B747B3" w:rsidRPr="00B747B3" w:rsidRDefault="00B747B3" w:rsidP="00B747B3"/>
    <w:p w14:paraId="15E517D4" w14:textId="77777777" w:rsidR="00B747B3" w:rsidRPr="00B747B3" w:rsidRDefault="00B747B3" w:rsidP="00B747B3"/>
    <w:p w14:paraId="10C8F0C0" w14:textId="77777777" w:rsidR="00B747B3" w:rsidRPr="00B747B3" w:rsidRDefault="00B747B3" w:rsidP="00B747B3"/>
    <w:p w14:paraId="00ACE2A4" w14:textId="77777777" w:rsidR="00B747B3" w:rsidRPr="00B747B3" w:rsidRDefault="00B747B3" w:rsidP="00B747B3"/>
    <w:p w14:paraId="47D811FA" w14:textId="77777777" w:rsidR="00B747B3" w:rsidRPr="00B747B3" w:rsidRDefault="00B747B3" w:rsidP="00B747B3"/>
    <w:p w14:paraId="0F338D0B" w14:textId="1A2D35EF" w:rsidR="00B747B3" w:rsidRDefault="00B747B3" w:rsidP="00B747B3">
      <w:r>
        <w:rPr>
          <w:noProof/>
        </w:rPr>
        <w:drawing>
          <wp:anchor distT="0" distB="0" distL="114300" distR="114300" simplePos="0" relativeHeight="251658240" behindDoc="1" locked="0" layoutInCell="1" allowOverlap="1" wp14:anchorId="4CA1D235" wp14:editId="538138D2">
            <wp:simplePos x="0" y="0"/>
            <wp:positionH relativeFrom="column">
              <wp:posOffset>-107315</wp:posOffset>
            </wp:positionH>
            <wp:positionV relativeFrom="paragraph">
              <wp:posOffset>92894</wp:posOffset>
            </wp:positionV>
            <wp:extent cx="3617074" cy="721895"/>
            <wp:effectExtent l="0" t="0" r="2540" b="2540"/>
            <wp:wrapNone/>
            <wp:docPr id="1251715450" name="Grafik 2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715450" name="Grafik 2" descr="Ein Bild, das Text, Screenshot, Diagramm, Reihe enthält.&#10;&#10;Automatisch generierte Beschreibu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4" t="10563" r="4625" b="49187"/>
                    <a:stretch/>
                  </pic:blipFill>
                  <pic:spPr bwMode="auto">
                    <a:xfrm>
                      <a:off x="0" y="0"/>
                      <a:ext cx="3617074" cy="721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9BD6D" w14:textId="77777777" w:rsidR="00B747B3" w:rsidRDefault="00B747B3" w:rsidP="00B747B3"/>
    <w:p w14:paraId="7A21A273" w14:textId="77777777" w:rsidR="00B747B3" w:rsidRDefault="00B747B3" w:rsidP="00B747B3"/>
    <w:p w14:paraId="07A77EBB" w14:textId="77777777" w:rsidR="00B747B3" w:rsidRDefault="00B747B3" w:rsidP="00B747B3"/>
    <w:p w14:paraId="32DF9A0E" w14:textId="77777777" w:rsidR="00B747B3" w:rsidRDefault="00B747B3" w:rsidP="00B747B3"/>
    <w:p w14:paraId="2AA004BF" w14:textId="3FB7DA26" w:rsidR="00B747B3" w:rsidRPr="00B747B3" w:rsidRDefault="00B747B3" w:rsidP="00B747B3">
      <w:r w:rsidRPr="00B747B3">
        <w:rPr>
          <w:rFonts w:ascii="Century Gothic" w:hAnsi="Century Gothic"/>
        </w:rPr>
        <w:t>Unterschrift Erziehungsberechtigte/</w:t>
      </w:r>
      <w:proofErr w:type="gramStart"/>
      <w:r w:rsidR="0063797F" w:rsidRPr="00B747B3">
        <w:rPr>
          <w:rFonts w:ascii="Century Gothic" w:hAnsi="Century Gothic"/>
        </w:rPr>
        <w:t>r</w:t>
      </w:r>
      <w:r w:rsidR="0063797F">
        <w:t>:</w:t>
      </w:r>
      <w:r>
        <w:t>_</w:t>
      </w:r>
      <w:proofErr w:type="gramEnd"/>
      <w:r>
        <w:t>_________________________</w:t>
      </w:r>
      <w:r w:rsidR="0063797F">
        <w:t>_______</w:t>
      </w:r>
    </w:p>
    <w:sectPr w:rsidR="00B747B3" w:rsidRPr="00B747B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010E2" w14:textId="77777777" w:rsidR="00963A4D" w:rsidRDefault="00963A4D" w:rsidP="008B43BC">
      <w:r>
        <w:separator/>
      </w:r>
    </w:p>
  </w:endnote>
  <w:endnote w:type="continuationSeparator" w:id="0">
    <w:p w14:paraId="404D862D" w14:textId="77777777" w:rsidR="00963A4D" w:rsidRDefault="00963A4D" w:rsidP="008B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A3DE9" w14:textId="77777777" w:rsidR="00963A4D" w:rsidRDefault="00963A4D" w:rsidP="008B43BC">
      <w:r>
        <w:separator/>
      </w:r>
    </w:p>
  </w:footnote>
  <w:footnote w:type="continuationSeparator" w:id="0">
    <w:p w14:paraId="55648A1F" w14:textId="77777777" w:rsidR="00963A4D" w:rsidRDefault="00963A4D" w:rsidP="008B4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48F8" w14:textId="6DD88AF6" w:rsidR="008B43BC" w:rsidRDefault="0045177E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D28A3C" wp14:editId="2757E99E">
              <wp:simplePos x="0" y="0"/>
              <wp:positionH relativeFrom="column">
                <wp:posOffset>-637148</wp:posOffset>
              </wp:positionH>
              <wp:positionV relativeFrom="paragraph">
                <wp:posOffset>-167478</wp:posOffset>
              </wp:positionV>
              <wp:extent cx="7052945" cy="10087583"/>
              <wp:effectExtent l="0" t="0" r="8255" b="9525"/>
              <wp:wrapNone/>
              <wp:docPr id="2080851653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2945" cy="10087583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53F366" id="Rechteck 2" o:spid="_x0000_s1026" style="position:absolute;margin-left:-50.15pt;margin-top:-13.2pt;width:555.35pt;height:79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" filled="f" strokecolor="#09101d [484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7EA4D" w14:textId="21F87F24" w:rsidR="00DB189D" w:rsidRDefault="008117D3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324572" wp14:editId="447194AD">
              <wp:simplePos x="0" y="0"/>
              <wp:positionH relativeFrom="column">
                <wp:posOffset>-611505</wp:posOffset>
              </wp:positionH>
              <wp:positionV relativeFrom="paragraph">
                <wp:posOffset>-209493</wp:posOffset>
              </wp:positionV>
              <wp:extent cx="7052400" cy="10152000"/>
              <wp:effectExtent l="0" t="0" r="8890" b="8255"/>
              <wp:wrapNone/>
              <wp:docPr id="1614508193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2400" cy="10152000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1F39D6" id="Rechteck 2" o:spid="_x0000_s1026" style="position:absolute;margin-left:-48.15pt;margin-top:-16.5pt;width:555.3pt;height:79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" filled="f" strokecolor="black [3200]" strokeweight="1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69935C8B" wp14:editId="60140DFB">
          <wp:simplePos x="0" y="0"/>
          <wp:positionH relativeFrom="column">
            <wp:posOffset>4810539</wp:posOffset>
          </wp:positionH>
          <wp:positionV relativeFrom="paragraph">
            <wp:posOffset>-93511</wp:posOffset>
          </wp:positionV>
          <wp:extent cx="1627505" cy="1309370"/>
          <wp:effectExtent l="0" t="0" r="0" b="0"/>
          <wp:wrapTight wrapText="bothSides">
            <wp:wrapPolygon edited="0">
              <wp:start x="0" y="0"/>
              <wp:lineTo x="0" y="21370"/>
              <wp:lineTo x="21406" y="21370"/>
              <wp:lineTo x="21406" y="0"/>
              <wp:lineTo x="0" y="0"/>
            </wp:wrapPolygon>
          </wp:wrapTight>
          <wp:docPr id="446417788" name="Grafik 3" descr="Ein Bild, das Text, Werkzeug, Darstellung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417788" name="Grafik 3" descr="Ein Bild, das Text, Werkzeug, Darstellung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7505" cy="1309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BC"/>
    <w:rsid w:val="003A5E7D"/>
    <w:rsid w:val="0045177E"/>
    <w:rsid w:val="00475680"/>
    <w:rsid w:val="004B33E4"/>
    <w:rsid w:val="0063797F"/>
    <w:rsid w:val="00645EB5"/>
    <w:rsid w:val="00757298"/>
    <w:rsid w:val="007A3BDF"/>
    <w:rsid w:val="008117D3"/>
    <w:rsid w:val="00881C23"/>
    <w:rsid w:val="008B43BC"/>
    <w:rsid w:val="00963A4D"/>
    <w:rsid w:val="009C377F"/>
    <w:rsid w:val="009D3C85"/>
    <w:rsid w:val="00AC21A5"/>
    <w:rsid w:val="00B747B3"/>
    <w:rsid w:val="00BE6B60"/>
    <w:rsid w:val="00C41CF2"/>
    <w:rsid w:val="00D86B03"/>
    <w:rsid w:val="00DB189D"/>
    <w:rsid w:val="00F3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C17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B43B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43BC"/>
  </w:style>
  <w:style w:type="paragraph" w:styleId="Fuzeile">
    <w:name w:val="footer"/>
    <w:basedOn w:val="Standard"/>
    <w:link w:val="FuzeileZchn"/>
    <w:uiPriority w:val="99"/>
    <w:unhideWhenUsed/>
    <w:rsid w:val="008B43B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43BC"/>
  </w:style>
  <w:style w:type="table" w:styleId="Tabellenraster">
    <w:name w:val="Table Grid"/>
    <w:basedOn w:val="NormaleTabelle"/>
    <w:uiPriority w:val="39"/>
    <w:rsid w:val="00DB1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39"/>
    <w:rsid w:val="00DB189D"/>
    <w:rPr>
      <w:rFonts w:eastAsiaTheme="minorEastAsia"/>
      <w:kern w:val="0"/>
      <w:sz w:val="22"/>
      <w:szCs w:val="22"/>
      <w:lang w:eastAsia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1CFD4A-691A-8844-B021-E60BE50F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LNW_mit_Note.dotx</Template>
  <TotalTime>0</TotalTime>
  <Pages>3</Pages>
  <Words>46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 So</dc:creator>
  <cp:keywords/>
  <dc:description/>
  <cp:lastModifiedBy>Elli So</cp:lastModifiedBy>
  <cp:revision>2</cp:revision>
  <dcterms:created xsi:type="dcterms:W3CDTF">2024-02-28T20:06:00Z</dcterms:created>
  <dcterms:modified xsi:type="dcterms:W3CDTF">2024-02-28T20:06:00Z</dcterms:modified>
</cp:coreProperties>
</file>